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27836" w14:textId="77777777" w:rsidR="00BB370D" w:rsidRDefault="00573542">
      <w:pPr>
        <w:pStyle w:val="Standard"/>
        <w:ind w:right="-2"/>
        <w:jc w:val="center"/>
      </w:pPr>
      <w:r>
        <w:rPr>
          <w:rFonts w:ascii="標楷體" w:eastAsia="標楷體" w:hAnsi="標楷體" w:cs="標楷體"/>
          <w:color w:val="000000"/>
          <w:sz w:val="36"/>
          <w:szCs w:val="36"/>
        </w:rPr>
        <w:t>佛光大學教職員工宿舍退宿申請單</w:t>
      </w:r>
    </w:p>
    <w:p w14:paraId="3A5A7F57" w14:textId="77777777" w:rsidR="00BB370D" w:rsidRDefault="00573542">
      <w:pPr>
        <w:pStyle w:val="Standard"/>
        <w:ind w:right="-286" w:firstLine="4250"/>
        <w:jc w:val="right"/>
      </w:pPr>
      <w:r>
        <w:rPr>
          <w:rFonts w:ascii="標楷體" w:eastAsia="標楷體" w:hAnsi="標楷體" w:cs="標楷體"/>
          <w:color w:val="000000"/>
          <w:sz w:val="28"/>
          <w:szCs w:val="28"/>
        </w:rPr>
        <w:t>填單日期：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</w:t>
      </w:r>
      <w:r>
        <w:rPr>
          <w:rFonts w:ascii="標楷體" w:eastAsia="標楷體" w:hAnsi="標楷體" w:cs="標楷體"/>
          <w:color w:val="000000"/>
          <w:sz w:val="28"/>
          <w:szCs w:val="28"/>
        </w:rPr>
        <w:t>年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日</w:t>
      </w: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694"/>
        <w:gridCol w:w="36"/>
        <w:gridCol w:w="1381"/>
        <w:gridCol w:w="3260"/>
      </w:tblGrid>
      <w:tr w:rsidR="00BB370D" w14:paraId="54B7D9F3" w14:textId="77777777">
        <w:tblPrEx>
          <w:tblCellMar>
            <w:top w:w="0" w:type="dxa"/>
            <w:bottom w:w="0" w:type="dxa"/>
          </w:tblCellMar>
        </w:tblPrEx>
        <w:trPr>
          <w:cantSplit/>
          <w:trHeight w:val="812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410A3" w14:textId="77777777" w:rsidR="00BB370D" w:rsidRDefault="00573542">
            <w:pPr>
              <w:pStyle w:val="Standard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住宿人員姓名</w:t>
            </w:r>
          </w:p>
        </w:tc>
        <w:tc>
          <w:tcPr>
            <w:tcW w:w="27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F0380" w14:textId="77777777" w:rsidR="00BB370D" w:rsidRDefault="00BB370D">
            <w:pPr>
              <w:pStyle w:val="Standard"/>
              <w:snapToGrid w:val="0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60783" w14:textId="77777777" w:rsidR="00BB370D" w:rsidRDefault="00573542">
            <w:pPr>
              <w:pStyle w:val="Standard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人員編號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B0768" w14:textId="77777777" w:rsidR="00BB370D" w:rsidRDefault="00BB370D">
            <w:pPr>
              <w:pStyle w:val="Standard"/>
              <w:snapToGrid w:val="0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</w:p>
        </w:tc>
      </w:tr>
      <w:tr w:rsidR="00BB370D" w14:paraId="20A5C04D" w14:textId="77777777">
        <w:tblPrEx>
          <w:tblCellMar>
            <w:top w:w="0" w:type="dxa"/>
            <w:bottom w:w="0" w:type="dxa"/>
          </w:tblCellMar>
        </w:tblPrEx>
        <w:trPr>
          <w:cantSplit/>
          <w:trHeight w:val="883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12FD2" w14:textId="77777777" w:rsidR="00BB370D" w:rsidRDefault="00573542">
            <w:pPr>
              <w:pStyle w:val="Standard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服務單位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45E62" w14:textId="77777777" w:rsidR="00BB370D" w:rsidRDefault="00573542">
            <w:pPr>
              <w:pStyle w:val="Standard"/>
              <w:spacing w:before="80" w:after="80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院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處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 xml:space="preserve">室　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所系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科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組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中心</w:t>
            </w:r>
          </w:p>
        </w:tc>
      </w:tr>
      <w:tr w:rsidR="00BB370D" w14:paraId="032C4AFB" w14:textId="77777777">
        <w:tblPrEx>
          <w:tblCellMar>
            <w:top w:w="0" w:type="dxa"/>
            <w:bottom w:w="0" w:type="dxa"/>
          </w:tblCellMar>
        </w:tblPrEx>
        <w:trPr>
          <w:cantSplit/>
          <w:trHeight w:val="81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F16A1" w14:textId="77777777" w:rsidR="00BB370D" w:rsidRDefault="00573542">
            <w:pPr>
              <w:pStyle w:val="Standard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3CAFF" w14:textId="77777777" w:rsidR="00BB370D" w:rsidRDefault="00573542">
            <w:pPr>
              <w:pStyle w:val="Standard"/>
              <w:spacing w:before="80" w:after="80"/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4"/>
              </w:rPr>
              <w:t>：</w:t>
            </w:r>
          </w:p>
        </w:tc>
        <w:tc>
          <w:tcPr>
            <w:tcW w:w="46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F6E6E" w14:textId="77777777" w:rsidR="00BB370D" w:rsidRDefault="00573542">
            <w:pPr>
              <w:pStyle w:val="Standard"/>
              <w:spacing w:before="80" w:after="80"/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手機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4"/>
              </w:rPr>
              <w:t>：</w:t>
            </w:r>
          </w:p>
        </w:tc>
      </w:tr>
      <w:tr w:rsidR="00BB370D" w14:paraId="60E0CBAF" w14:textId="77777777">
        <w:tblPrEx>
          <w:tblCellMar>
            <w:top w:w="0" w:type="dxa"/>
            <w:bottom w:w="0" w:type="dxa"/>
          </w:tblCellMar>
        </w:tblPrEx>
        <w:trPr>
          <w:cantSplit/>
          <w:trHeight w:val="822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452A91" w14:textId="77777777" w:rsidR="00BB370D" w:rsidRDefault="00573542">
            <w:pPr>
              <w:pStyle w:val="Standard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寢室號碼</w:t>
            </w:r>
          </w:p>
        </w:tc>
        <w:tc>
          <w:tcPr>
            <w:tcW w:w="2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EDD09" w14:textId="77777777" w:rsidR="00BB370D" w:rsidRDefault="00573542">
            <w:pPr>
              <w:pStyle w:val="Standard"/>
              <w:spacing w:before="80" w:after="80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香雲居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室</w:t>
            </w:r>
          </w:p>
          <w:p w14:paraId="72F28360" w14:textId="77777777" w:rsidR="00BB370D" w:rsidRDefault="00573542">
            <w:pPr>
              <w:pStyle w:val="Standard"/>
              <w:spacing w:before="80" w:after="80"/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林美寮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室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6E34C" w14:textId="77777777" w:rsidR="00BB370D" w:rsidRDefault="00573542">
            <w:pPr>
              <w:pStyle w:val="Standard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預計退宿日期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6ACA55" w14:textId="77777777" w:rsidR="00BB370D" w:rsidRDefault="00573542">
            <w:pPr>
              <w:pStyle w:val="Standard"/>
              <w:spacing w:before="80" w:after="80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日</w:t>
            </w:r>
          </w:p>
        </w:tc>
      </w:tr>
      <w:tr w:rsidR="00BB370D" w14:paraId="5E618D54" w14:textId="77777777">
        <w:tblPrEx>
          <w:tblCellMar>
            <w:top w:w="0" w:type="dxa"/>
            <w:bottom w:w="0" w:type="dxa"/>
          </w:tblCellMar>
        </w:tblPrEx>
        <w:trPr>
          <w:cantSplit/>
          <w:trHeight w:val="822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2EA3E" w14:textId="77777777" w:rsidR="00BB370D" w:rsidRDefault="00573542">
            <w:pPr>
              <w:pStyle w:val="Standard"/>
              <w:spacing w:before="80" w:after="80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退宿原因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1150E" w14:textId="77777777" w:rsidR="00BB370D" w:rsidRDefault="00BB370D">
            <w:pPr>
              <w:pStyle w:val="Standard"/>
              <w:spacing w:before="80" w:after="8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BB370D" w14:paraId="555865B7" w14:textId="77777777">
        <w:tblPrEx>
          <w:tblCellMar>
            <w:top w:w="0" w:type="dxa"/>
            <w:bottom w:w="0" w:type="dxa"/>
          </w:tblCellMar>
        </w:tblPrEx>
        <w:trPr>
          <w:cantSplit/>
          <w:trHeight w:val="2541"/>
        </w:trPr>
        <w:tc>
          <w:tcPr>
            <w:tcW w:w="963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7C826" w14:textId="77777777" w:rsidR="00BB370D" w:rsidRDefault="00573542">
            <w:pPr>
              <w:pStyle w:val="Standard"/>
              <w:spacing w:line="240" w:lineRule="exact"/>
              <w:jc w:val="both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備註：</w:t>
            </w:r>
          </w:p>
          <w:p w14:paraId="11464495" w14:textId="77777777" w:rsidR="00BB370D" w:rsidRDefault="00573542">
            <w:pPr>
              <w:pStyle w:val="a7"/>
              <w:numPr>
                <w:ilvl w:val="0"/>
                <w:numId w:val="2"/>
              </w:numPr>
              <w:spacing w:before="180" w:after="180" w:line="0" w:lineRule="atLeast"/>
              <w:ind w:left="1196"/>
              <w:jc w:val="both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退宿人員最遲應於退宿生效日起一週內將宿舍淨空、恢復原狀，並將本單及宿舍鑰匙繳回總務處完成退宿手續，並遷離宿舍。逾期未完成者，得通知人員所屬單位協助處理。</w:t>
            </w:r>
          </w:p>
          <w:p w14:paraId="4FC1B563" w14:textId="77777777" w:rsidR="00BB370D" w:rsidRDefault="00573542">
            <w:pPr>
              <w:pStyle w:val="Standard"/>
              <w:numPr>
                <w:ilvl w:val="0"/>
                <w:numId w:val="2"/>
              </w:numPr>
              <w:spacing w:before="180" w:after="180" w:line="0" w:lineRule="atLeast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非本人辦理者，代理人請於代理欄位填寫以示同意負責後續處理。</w:t>
            </w:r>
          </w:p>
        </w:tc>
      </w:tr>
    </w:tbl>
    <w:p w14:paraId="3B42F3A6" w14:textId="77777777" w:rsidR="00BB370D" w:rsidRDefault="00BB370D">
      <w:pPr>
        <w:pStyle w:val="Standard"/>
        <w:ind w:firstLine="240"/>
        <w:rPr>
          <w:rFonts w:ascii="標楷體" w:eastAsia="標楷體" w:hAnsi="標楷體" w:cs="MS Mincho"/>
          <w:b/>
          <w:color w:val="000000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2546"/>
        <w:gridCol w:w="1418"/>
        <w:gridCol w:w="2981"/>
      </w:tblGrid>
      <w:tr w:rsidR="00BB370D" w14:paraId="55305E83" w14:textId="77777777">
        <w:tblPrEx>
          <w:tblCellMar>
            <w:top w:w="0" w:type="dxa"/>
            <w:bottom w:w="0" w:type="dxa"/>
          </w:tblCellMar>
        </w:tblPrEx>
        <w:trPr>
          <w:trHeight w:val="157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9FCCD" w14:textId="77777777" w:rsidR="00BB370D" w:rsidRDefault="00573542">
            <w:pPr>
              <w:pStyle w:val="Standard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  <w:t>簽</w:t>
            </w:r>
          </w:p>
          <w:p w14:paraId="52B4019D" w14:textId="77777777" w:rsidR="00BB370D" w:rsidRDefault="00573542">
            <w:pPr>
              <w:pStyle w:val="Standard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  <w:t>核</w:t>
            </w:r>
          </w:p>
          <w:p w14:paraId="5EAEC644" w14:textId="77777777" w:rsidR="00BB370D" w:rsidRDefault="00573542">
            <w:pPr>
              <w:pStyle w:val="Standard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  <w:t>人</w:t>
            </w:r>
          </w:p>
          <w:p w14:paraId="71F8FD8F" w14:textId="77777777" w:rsidR="00BB370D" w:rsidRDefault="00573542">
            <w:pPr>
              <w:pStyle w:val="Standard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  <w:t>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45580" w14:textId="77777777" w:rsidR="00BB370D" w:rsidRDefault="00573542">
            <w:pPr>
              <w:pStyle w:val="Standard"/>
              <w:jc w:val="center"/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退宿人員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107C3" w14:textId="77777777" w:rsidR="00BB370D" w:rsidRDefault="00BB370D">
            <w:pPr>
              <w:pStyle w:val="Standard"/>
              <w:snapToGrid w:val="0"/>
              <w:rPr>
                <w:rFonts w:ascii="標楷體" w:eastAsia="標楷體" w:hAnsi="標楷體" w:cs="MS Mincho"/>
                <w:b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38BD8" w14:textId="77777777" w:rsidR="00BB370D" w:rsidRDefault="00573542">
            <w:pPr>
              <w:pStyle w:val="Standard"/>
              <w:jc w:val="center"/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color w:val="000000"/>
                <w:sz w:val="28"/>
                <w:szCs w:val="28"/>
              </w:rPr>
              <w:t>代理人員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8CCA9" w14:textId="77777777" w:rsidR="00BB370D" w:rsidRDefault="00BB370D">
            <w:pPr>
              <w:pStyle w:val="Standard"/>
              <w:snapToGrid w:val="0"/>
              <w:rPr>
                <w:rFonts w:ascii="標楷體" w:eastAsia="標楷體" w:hAnsi="標楷體" w:cs="MS Mincho"/>
                <w:b/>
                <w:color w:val="000000"/>
                <w:sz w:val="28"/>
                <w:szCs w:val="28"/>
              </w:rPr>
            </w:pPr>
          </w:p>
        </w:tc>
      </w:tr>
      <w:tr w:rsidR="00BB370D" w14:paraId="3CE3897D" w14:textId="77777777">
        <w:tblPrEx>
          <w:tblCellMar>
            <w:top w:w="0" w:type="dxa"/>
            <w:bottom w:w="0" w:type="dxa"/>
          </w:tblCellMar>
        </w:tblPrEx>
        <w:trPr>
          <w:trHeight w:val="2279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6AFBE" w14:textId="77777777" w:rsidR="00BB370D" w:rsidRDefault="00BB370D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0D1EF" w14:textId="77777777" w:rsidR="00BB370D" w:rsidRDefault="00573542">
            <w:pPr>
              <w:pStyle w:val="Standard"/>
              <w:jc w:val="center"/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  <w:t>總務處</w:t>
            </w:r>
          </w:p>
          <w:p w14:paraId="0E72835C" w14:textId="77777777" w:rsidR="00BB370D" w:rsidRDefault="00573542">
            <w:pPr>
              <w:pStyle w:val="Standard"/>
              <w:jc w:val="center"/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  <w:t>事務組</w:t>
            </w:r>
          </w:p>
        </w:tc>
        <w:tc>
          <w:tcPr>
            <w:tcW w:w="6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6297A" w14:textId="77777777" w:rsidR="00BB370D" w:rsidRDefault="00573542">
            <w:pPr>
              <w:pStyle w:val="Standard"/>
              <w:snapToGrid w:val="0"/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  <w:t>退宿生效日：</w:t>
            </w:r>
          </w:p>
          <w:p w14:paraId="05120AFC" w14:textId="77777777" w:rsidR="00BB370D" w:rsidRDefault="00BB370D">
            <w:pPr>
              <w:pStyle w:val="Standard"/>
              <w:snapToGrid w:val="0"/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</w:pPr>
          </w:p>
          <w:p w14:paraId="203C1AF9" w14:textId="77777777" w:rsidR="00BB370D" w:rsidRDefault="00573542">
            <w:pPr>
              <w:pStyle w:val="Standard"/>
              <w:snapToGrid w:val="0"/>
            </w:pPr>
            <w:r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MS Mincho"/>
                <w:bCs/>
                <w:color w:val="000000"/>
                <w:sz w:val="28"/>
                <w:szCs w:val="28"/>
              </w:rPr>
              <w:t>出納繳費</w:t>
            </w:r>
          </w:p>
        </w:tc>
      </w:tr>
    </w:tbl>
    <w:p w14:paraId="001E61BF" w14:textId="77777777" w:rsidR="00BB370D" w:rsidRDefault="00573542">
      <w:pPr>
        <w:pStyle w:val="Standard"/>
        <w:ind w:right="-144"/>
      </w:pPr>
      <w:r>
        <w:rPr>
          <w:rFonts w:ascii="標楷體" w:eastAsia="標楷體" w:hAnsi="標楷體" w:cs="標楷體"/>
          <w:color w:val="000000"/>
        </w:rPr>
        <w:t>本單一式一聯</w:t>
      </w:r>
      <w:r>
        <w:rPr>
          <w:rFonts w:ascii="標楷體" w:eastAsia="標楷體" w:hAnsi="標楷體" w:cs="標楷體"/>
          <w:color w:val="000000"/>
          <w:sz w:val="28"/>
          <w:szCs w:val="28"/>
        </w:rPr>
        <w:t>：</w:t>
      </w:r>
      <w:r>
        <w:rPr>
          <w:rFonts w:ascii="標楷體" w:eastAsia="標楷體" w:hAnsi="標楷體" w:cs="標楷體"/>
          <w:color w:val="000000"/>
        </w:rPr>
        <w:t>申請人</w:t>
      </w:r>
      <w:r>
        <w:rPr>
          <w:rFonts w:ascii="標楷體" w:eastAsia="標楷體" w:hAnsi="標楷體" w:cs="標楷體"/>
          <w:color w:val="000000"/>
        </w:rPr>
        <w:t>→</w:t>
      </w:r>
      <w:r>
        <w:rPr>
          <w:rFonts w:ascii="標楷體" w:eastAsia="標楷體" w:hAnsi="標楷體" w:cs="標楷體"/>
          <w:color w:val="000000"/>
        </w:rPr>
        <w:t>總務處</w:t>
      </w:r>
    </w:p>
    <w:sectPr w:rsidR="00BB370D">
      <w:pgSz w:w="11906" w:h="16838"/>
      <w:pgMar w:top="851" w:right="1418" w:bottom="851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CC5E9" w14:textId="77777777" w:rsidR="00573542" w:rsidRDefault="00573542">
      <w:r>
        <w:separator/>
      </w:r>
    </w:p>
  </w:endnote>
  <w:endnote w:type="continuationSeparator" w:id="0">
    <w:p w14:paraId="05189FD5" w14:textId="77777777" w:rsidR="00573542" w:rsidRDefault="0057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57F58" w14:textId="77777777" w:rsidR="00573542" w:rsidRDefault="00573542">
      <w:r>
        <w:rPr>
          <w:color w:val="000000"/>
        </w:rPr>
        <w:separator/>
      </w:r>
    </w:p>
  </w:footnote>
  <w:footnote w:type="continuationSeparator" w:id="0">
    <w:p w14:paraId="68709D03" w14:textId="77777777" w:rsidR="00573542" w:rsidRDefault="00573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71A8A"/>
    <w:multiLevelType w:val="multilevel"/>
    <w:tmpl w:val="CC5EB322"/>
    <w:styleLink w:val="WW8Num2"/>
    <w:lvl w:ilvl="0">
      <w:start w:val="1"/>
      <w:numFmt w:val="decimal"/>
      <w:lvlText w:val="%1."/>
      <w:lvlJc w:val="left"/>
      <w:pPr>
        <w:ind w:left="1200" w:hanging="360"/>
      </w:pPr>
      <w:rPr>
        <w:rFonts w:ascii="標楷體" w:eastAsia="標楷體" w:hAnsi="標楷體" w:cs="MS Mincho"/>
        <w:color w:val="000000"/>
        <w:sz w:val="26"/>
        <w:szCs w:val="26"/>
      </w:rPr>
    </w:lvl>
    <w:lvl w:ilvl="1">
      <w:start w:val="1"/>
      <w:numFmt w:val="ideographTraditional"/>
      <w:lvlText w:val="%1.%2、"/>
      <w:lvlJc w:val="left"/>
      <w:pPr>
        <w:ind w:left="1800" w:hanging="480"/>
      </w:pPr>
    </w:lvl>
    <w:lvl w:ilvl="2">
      <w:start w:val="1"/>
      <w:numFmt w:val="lowerRoman"/>
      <w:lvlText w:val="%1.%2.%3."/>
      <w:lvlJc w:val="right"/>
      <w:pPr>
        <w:ind w:left="2280" w:hanging="480"/>
      </w:pPr>
    </w:lvl>
    <w:lvl w:ilvl="3">
      <w:start w:val="1"/>
      <w:numFmt w:val="decimal"/>
      <w:lvlText w:val="%1.%2.%3.%4."/>
      <w:lvlJc w:val="left"/>
      <w:pPr>
        <w:ind w:left="2760" w:hanging="480"/>
      </w:pPr>
    </w:lvl>
    <w:lvl w:ilvl="4">
      <w:start w:val="1"/>
      <w:numFmt w:val="ideographTraditional"/>
      <w:lvlText w:val="%1.%2.%3.%4.%5、"/>
      <w:lvlJc w:val="left"/>
      <w:pPr>
        <w:ind w:left="3240" w:hanging="480"/>
      </w:pPr>
    </w:lvl>
    <w:lvl w:ilvl="5">
      <w:start w:val="1"/>
      <w:numFmt w:val="lowerRoman"/>
      <w:lvlText w:val="%1.%2.%3.%4.%5.%6."/>
      <w:lvlJc w:val="right"/>
      <w:pPr>
        <w:ind w:left="3720" w:hanging="480"/>
      </w:pPr>
    </w:lvl>
    <w:lvl w:ilvl="6">
      <w:start w:val="1"/>
      <w:numFmt w:val="decimal"/>
      <w:lvlText w:val="%1.%2.%3.%4.%5.%6.%7."/>
      <w:lvlJc w:val="left"/>
      <w:pPr>
        <w:ind w:left="4200" w:hanging="480"/>
      </w:pPr>
    </w:lvl>
    <w:lvl w:ilvl="7">
      <w:start w:val="1"/>
      <w:numFmt w:val="ideographTraditional"/>
      <w:lvlText w:val="%1.%2.%3.%4.%5.%6.%7.%8、"/>
      <w:lvlJc w:val="left"/>
      <w:pPr>
        <w:ind w:left="4680" w:hanging="480"/>
      </w:pPr>
    </w:lvl>
    <w:lvl w:ilvl="8">
      <w:start w:val="1"/>
      <w:numFmt w:val="lowerRoman"/>
      <w:lvlText w:val="%1.%2.%3.%4.%5.%6.%7.%8.%9."/>
      <w:lvlJc w:val="right"/>
      <w:pPr>
        <w:ind w:left="5160" w:hanging="480"/>
      </w:pPr>
    </w:lvl>
  </w:abstractNum>
  <w:abstractNum w:abstractNumId="1" w15:restartNumberingAfterBreak="0">
    <w:nsid w:val="46097ED1"/>
    <w:multiLevelType w:val="multilevel"/>
    <w:tmpl w:val="CC42AD06"/>
    <w:styleLink w:val="WW8Num1"/>
    <w:lvl w:ilvl="0">
      <w:start w:val="1"/>
      <w:numFmt w:val="japaneseCounting"/>
      <w:lvlText w:val="(%1)"/>
      <w:lvlJc w:val="left"/>
      <w:pPr>
        <w:ind w:left="1048" w:hanging="480"/>
      </w:pPr>
    </w:lvl>
    <w:lvl w:ilvl="1">
      <w:start w:val="1"/>
      <w:numFmt w:val="ideographTraditional"/>
      <w:lvlText w:val="%1.%2、"/>
      <w:lvlJc w:val="left"/>
      <w:pPr>
        <w:ind w:left="1527" w:hanging="480"/>
      </w:pPr>
    </w:lvl>
    <w:lvl w:ilvl="2">
      <w:start w:val="1"/>
      <w:numFmt w:val="lowerRoman"/>
      <w:lvlText w:val="%1.%2.%3."/>
      <w:lvlJc w:val="right"/>
      <w:pPr>
        <w:ind w:left="2007" w:hanging="480"/>
      </w:pPr>
    </w:lvl>
    <w:lvl w:ilvl="3">
      <w:start w:val="1"/>
      <w:numFmt w:val="decimal"/>
      <w:lvlText w:val="%1.%2.%3.%4."/>
      <w:lvlJc w:val="left"/>
      <w:pPr>
        <w:ind w:left="2487" w:hanging="480"/>
      </w:pPr>
    </w:lvl>
    <w:lvl w:ilvl="4">
      <w:start w:val="1"/>
      <w:numFmt w:val="ideographTraditional"/>
      <w:lvlText w:val="%1.%2.%3.%4.%5、"/>
      <w:lvlJc w:val="left"/>
      <w:pPr>
        <w:ind w:left="2967" w:hanging="480"/>
      </w:pPr>
    </w:lvl>
    <w:lvl w:ilvl="5">
      <w:start w:val="1"/>
      <w:numFmt w:val="lowerRoman"/>
      <w:lvlText w:val="%1.%2.%3.%4.%5.%6."/>
      <w:lvlJc w:val="right"/>
      <w:pPr>
        <w:ind w:left="3447" w:hanging="480"/>
      </w:pPr>
    </w:lvl>
    <w:lvl w:ilvl="6">
      <w:start w:val="1"/>
      <w:numFmt w:val="decimal"/>
      <w:lvlText w:val="%1.%2.%3.%4.%5.%6.%7."/>
      <w:lvlJc w:val="left"/>
      <w:pPr>
        <w:ind w:left="3927" w:hanging="480"/>
      </w:pPr>
    </w:lvl>
    <w:lvl w:ilvl="7">
      <w:start w:val="1"/>
      <w:numFmt w:val="ideographTraditional"/>
      <w:lvlText w:val="%1.%2.%3.%4.%5.%6.%7.%8、"/>
      <w:lvlJc w:val="left"/>
      <w:pPr>
        <w:ind w:left="4407" w:hanging="480"/>
      </w:pPr>
    </w:lvl>
    <w:lvl w:ilvl="8">
      <w:start w:val="1"/>
      <w:numFmt w:val="lowerRoman"/>
      <w:lvlText w:val="%1.%2.%3.%4.%5.%6.%7.%8.%9."/>
      <w:lvlJc w:val="right"/>
      <w:pPr>
        <w:ind w:left="4887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B370D"/>
    <w:rsid w:val="00573542"/>
    <w:rsid w:val="00640421"/>
    <w:rsid w:val="00BB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724166"/>
  <w15:docId w15:val="{6EBAF00E-6607-4DD1-A8FC-50122D2FA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Standard"/>
    <w:pPr>
      <w:ind w:left="48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MS Mincho"/>
      <w:color w:val="000000"/>
      <w:sz w:val="26"/>
      <w:szCs w:val="26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8">
    <w:name w:val="頁首 字元"/>
    <w:rPr>
      <w:kern w:val="3"/>
    </w:rPr>
  </w:style>
  <w:style w:type="character" w:customStyle="1" w:styleId="a9">
    <w:name w:val="頁尾 字元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長庚大學教職員工單身宿舍退住申請單</dc:title>
  <dc:subject/>
  <dc:creator>0D0520/陸栯莘</dc:creator>
  <dc:description/>
  <cp:lastModifiedBy>fgu</cp:lastModifiedBy>
  <cp:revision>2</cp:revision>
  <dcterms:created xsi:type="dcterms:W3CDTF">2024-01-03T00:38:00Z</dcterms:created>
  <dcterms:modified xsi:type="dcterms:W3CDTF">2024-01-03T00:38:00Z</dcterms:modified>
</cp:coreProperties>
</file>